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in;margin-top:45pt;width:109.2pt;height:52pt;z-index:251657728;visibility:visible;mso-wrap-distance-left:12pt;mso-wrap-distance-top:12pt;mso-wrap-distance-right:12pt;mso-wrap-distance-bottom:12pt;mso-position-horizontal-relative:margin;mso-position-vertical-relative:page" wrapcoords="-148 0 -148 21287 21600 21287 21600 0 -148 0" strokeweight="1pt">
            <v:stroke miterlimit="4"/>
            <v:imagedata r:id="rId6" o:title=""/>
            <w10:wrap type="through" anchorx="margin" anchory="page"/>
          </v:shape>
        </w:pic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rPr>
          <w:noProof/>
        </w:rPr>
        <w:pict>
          <v:shape id="_x0000_s1027" type="#_x0000_t75" style="position:absolute;margin-left:198pt;margin-top:18pt;width:146.95pt;height:95.4pt;z-index:251658752;visibility:visible;mso-wrap-distance-left:12pt;mso-wrap-distance-top:12pt;mso-wrap-distance-right:12pt;mso-wrap-distance-bottom:12pt;mso-position-horizontal-relative:margin;mso-position-vertical-relative:page" wrapcoords="-110 0 -110 21430 21600 21430 21600 0 -110 0" strokeweight="1pt">
            <v:stroke miterlimit="4"/>
            <v:imagedata r:id="rId7" o:title=""/>
            <w10:wrap type="through" anchorx="margin" anchory="page"/>
          </v:shape>
        </w:pic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 xml:space="preserve">  </w: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"/>
          <w:szCs w:val="2"/>
        </w:rPr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AD1915"/>
          <w:spacing w:val="36"/>
          <w:sz w:val="40"/>
          <w:szCs w:val="40"/>
        </w:rPr>
      </w:pPr>
      <w:r>
        <w:rPr>
          <w:b/>
          <w:bCs/>
          <w:color w:val="AD1915"/>
          <w:spacing w:val="36"/>
          <w:sz w:val="40"/>
          <w:szCs w:val="40"/>
        </w:rPr>
        <w:t>Centro Studi UILT Lombardia</w:t>
      </w:r>
    </w:p>
    <w:p w:rsidR="002856F7" w:rsidRPr="00D0749B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i/>
          <w:color w:val="7F7F7F"/>
          <w:sz w:val="24"/>
          <w:szCs w:val="24"/>
        </w:rPr>
      </w:pPr>
      <w:r>
        <w:rPr>
          <w:b/>
          <w:bCs/>
          <w:i/>
          <w:color w:val="7F7F7F"/>
          <w:sz w:val="24"/>
          <w:szCs w:val="24"/>
        </w:rPr>
        <w:t xml:space="preserve">diretto da </w:t>
      </w:r>
      <w:r w:rsidRPr="00D0749B">
        <w:rPr>
          <w:b/>
          <w:bCs/>
          <w:i/>
          <w:color w:val="7F7F7F"/>
          <w:sz w:val="24"/>
          <w:szCs w:val="24"/>
        </w:rPr>
        <w:t xml:space="preserve"> Omar Mohamed</w: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7F7F7F"/>
          <w:sz w:val="24"/>
          <w:szCs w:val="24"/>
        </w:rPr>
      </w:pPr>
    </w:p>
    <w:p w:rsidR="002856F7" w:rsidRPr="00B96C8C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3F3F3F"/>
          <w:spacing w:val="127"/>
          <w:sz w:val="36"/>
          <w:szCs w:val="36"/>
        </w:rPr>
      </w:pPr>
      <w:r w:rsidRPr="00B96C8C">
        <w:rPr>
          <w:b/>
          <w:bCs/>
          <w:color w:val="3F3F3F"/>
          <w:spacing w:val="127"/>
          <w:sz w:val="36"/>
          <w:szCs w:val="36"/>
        </w:rPr>
        <w:t>presenta</w: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FFA93A"/>
          <w:spacing w:val="70"/>
          <w:sz w:val="72"/>
          <w:szCs w:val="72"/>
        </w:rPr>
      </w:pPr>
    </w:p>
    <w:p w:rsidR="002856F7" w:rsidRPr="00831C09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 w:cs="Futura"/>
          <w:b/>
          <w:color w:val="FFA93A"/>
          <w:spacing w:val="70"/>
          <w:sz w:val="72"/>
          <w:szCs w:val="72"/>
        </w:rPr>
      </w:pPr>
      <w:r w:rsidRPr="00831C09">
        <w:rPr>
          <w:rFonts w:ascii="Futura" w:hAnsi="Futura"/>
          <w:b/>
          <w:color w:val="FFA93A"/>
          <w:spacing w:val="70"/>
          <w:sz w:val="72"/>
          <w:szCs w:val="72"/>
        </w:rPr>
        <w:t>SEMINARIO TEATRALE</w:t>
      </w:r>
    </w:p>
    <w:p w:rsidR="002856F7" w:rsidRPr="00831C09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b/>
          <w:i/>
          <w:color w:val="FF0000"/>
          <w:spacing w:val="179"/>
          <w:sz w:val="48"/>
          <w:szCs w:val="48"/>
        </w:rPr>
      </w:pPr>
      <w:r w:rsidRPr="00831C09">
        <w:rPr>
          <w:rFonts w:ascii="Futura" w:hAnsi="Futura"/>
          <w:b/>
          <w:i/>
          <w:color w:val="FF0000"/>
          <w:spacing w:val="179"/>
          <w:sz w:val="48"/>
          <w:szCs w:val="48"/>
        </w:rPr>
        <w:t xml:space="preserve">Drammaturgia dell’Attore </w:t>
      </w: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 w:cs="Futura"/>
          <w:color w:val="CE222B"/>
          <w:spacing w:val="179"/>
          <w:sz w:val="24"/>
          <w:szCs w:val="24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32"/>
          <w:szCs w:val="32"/>
        </w:rPr>
      </w:pPr>
      <w:r>
        <w:rPr>
          <w:rFonts w:ascii="Futura" w:hAnsi="Futura"/>
          <w:color w:val="3F3F3F"/>
          <w:sz w:val="32"/>
          <w:szCs w:val="32"/>
        </w:rPr>
        <w:t xml:space="preserve">con </w:t>
      </w:r>
    </w:p>
    <w:p w:rsidR="002856F7" w:rsidRPr="00142061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72"/>
          <w:szCs w:val="72"/>
        </w:rPr>
      </w:pPr>
      <w:r>
        <w:rPr>
          <w:noProof/>
        </w:rPr>
        <w:pict>
          <v:shape id="officeArt object" o:spid="_x0000_s1028" type="#_x0000_t75" style="position:absolute;left:0;text-align:left;margin-left:99pt;margin-top:34.2pt;width:355.2pt;height:239.05pt;z-index:251656704;visibility:visible;mso-wrap-distance-left:12pt;mso-wrap-distance-top:12pt;mso-wrap-distance-right:12pt;mso-wrap-distance-bottom:12pt;mso-position-horizontal-relative:margin;mso-position-vertical-relative:lin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">
            <v:imagedata r:id="rId8" o:title=""/>
            <o:lock v:ext="edit" aspectratio="f"/>
            <w10:wrap anchorx="margin"/>
          </v:shape>
        </w:pict>
      </w:r>
      <w:r w:rsidRPr="00142061">
        <w:rPr>
          <w:rFonts w:ascii="Futura" w:hAnsi="Futura"/>
          <w:color w:val="3F3F3F"/>
          <w:sz w:val="72"/>
          <w:szCs w:val="72"/>
        </w:rPr>
        <w:t>Michele Monetta</w:t>
      </w: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88"/>
          <w:szCs w:val="88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88"/>
          <w:szCs w:val="88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88"/>
          <w:szCs w:val="88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tLeast"/>
        <w:jc w:val="center"/>
        <w:rPr>
          <w:rFonts w:ascii="Futura" w:hAnsi="Futura" w:cs="Futura"/>
          <w:color w:val="3F3F3F"/>
          <w:sz w:val="88"/>
          <w:szCs w:val="88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240" w:line="36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</w:p>
    <w:p w:rsidR="002856F7" w:rsidRDefault="002856F7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240" w:line="36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  <w:r>
        <w:rPr>
          <w:rFonts w:ascii="Futura" w:hAnsi="Futura"/>
          <w:color w:val="3F3F3F"/>
          <w:spacing w:val="3"/>
          <w:sz w:val="32"/>
          <w:szCs w:val="32"/>
        </w:rPr>
        <w:t>Pedagogie corporee di</w:t>
      </w:r>
      <w:r>
        <w:rPr>
          <w:rFonts w:ascii="Futura" w:hAnsi="Futura"/>
          <w:color w:val="3F3F3F"/>
          <w:spacing w:val="3"/>
          <w:sz w:val="32"/>
          <w:szCs w:val="32"/>
          <w:lang w:val="es-ES_tradnl"/>
        </w:rPr>
        <w:t xml:space="preserve"> Copeau, Mejerchol</w:t>
      </w:r>
      <w:r>
        <w:rPr>
          <w:rFonts w:ascii="Futura" w:hAnsi="Futura"/>
          <w:color w:val="3F3F3F"/>
          <w:spacing w:val="3"/>
          <w:sz w:val="32"/>
          <w:szCs w:val="32"/>
        </w:rPr>
        <w:t>’</w:t>
      </w:r>
      <w:r w:rsidRPr="00D0749B">
        <w:rPr>
          <w:rFonts w:ascii="Futura" w:hAnsi="Futura"/>
          <w:color w:val="3F3F3F"/>
          <w:spacing w:val="3"/>
          <w:sz w:val="32"/>
          <w:szCs w:val="32"/>
        </w:rPr>
        <w:t>d, Decroux, Barrault, Lecoq</w:t>
      </w: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  <w:r w:rsidRPr="00142061">
        <w:rPr>
          <w:rFonts w:ascii="Futura" w:hAnsi="Futura"/>
          <w:b/>
          <w:color w:val="800000"/>
          <w:spacing w:val="96"/>
          <w:sz w:val="52"/>
          <w:szCs w:val="52"/>
        </w:rPr>
        <w:t xml:space="preserve">22 e </w:t>
      </w:r>
      <w:smartTag w:uri="urn:schemas-microsoft-com:office:smarttags" w:element="date">
        <w:smartTagPr>
          <w:attr w:name="Year" w:val="2016"/>
          <w:attr w:name="Day" w:val="23"/>
          <w:attr w:name="Month" w:val="10"/>
          <w:attr w:name="ls" w:val="trans"/>
        </w:smartTagPr>
        <w:r w:rsidRPr="00142061">
          <w:rPr>
            <w:rFonts w:ascii="Futura" w:hAnsi="Futura"/>
            <w:b/>
            <w:color w:val="800000"/>
            <w:spacing w:val="96"/>
            <w:sz w:val="52"/>
            <w:szCs w:val="52"/>
          </w:rPr>
          <w:t>23 Ottobre 2016</w:t>
        </w:r>
      </w:smartTag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sz w:val="36"/>
          <w:szCs w:val="36"/>
        </w:rPr>
      </w:pPr>
    </w:p>
    <w:p w:rsidR="002856F7" w:rsidRPr="00831C09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sz w:val="36"/>
          <w:szCs w:val="36"/>
        </w:rPr>
      </w:pPr>
      <w:r w:rsidRPr="00831C09">
        <w:rPr>
          <w:b/>
          <w:sz w:val="36"/>
          <w:szCs w:val="36"/>
        </w:rPr>
        <w:t xml:space="preserve">CINISELLO BALSAMO - Milano </w:t>
      </w:r>
    </w:p>
    <w:p w:rsidR="002856F7" w:rsidRPr="002C7831" w:rsidRDefault="002856F7" w:rsidP="00B96C8C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i/>
        </w:rPr>
      </w:pPr>
      <w:r w:rsidRPr="002C7831">
        <w:rPr>
          <w:i/>
        </w:rPr>
        <w:t xml:space="preserve">presso la sala di  ONEIROS TEATRO - via Cornaggia 37  </w:t>
      </w:r>
    </w:p>
    <w:p w:rsidR="002856F7" w:rsidRDefault="002856F7" w:rsidP="00C030D8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2856F7" w:rsidRDefault="002856F7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sectPr w:rsidR="002856F7" w:rsidSect="003668CA">
      <w:headerReference w:type="default" r:id="rId9"/>
      <w:footerReference w:type="default" r:id="rId10"/>
      <w:pgSz w:w="11906" w:h="16838"/>
      <w:pgMar w:top="0" w:right="360" w:bottom="0" w:left="360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6F7" w:rsidRDefault="002856F7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2856F7" w:rsidRDefault="002856F7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6F7" w:rsidRDefault="002856F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6F7" w:rsidRDefault="002856F7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2856F7" w:rsidRDefault="002856F7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6F7" w:rsidRDefault="002856F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8CA"/>
    <w:rsid w:val="00000879"/>
    <w:rsid w:val="00067CE0"/>
    <w:rsid w:val="000F42A2"/>
    <w:rsid w:val="00127608"/>
    <w:rsid w:val="00142061"/>
    <w:rsid w:val="0014282C"/>
    <w:rsid w:val="00200446"/>
    <w:rsid w:val="002856F7"/>
    <w:rsid w:val="002A0866"/>
    <w:rsid w:val="002C7831"/>
    <w:rsid w:val="002E20F1"/>
    <w:rsid w:val="003668CA"/>
    <w:rsid w:val="004D046A"/>
    <w:rsid w:val="00515A54"/>
    <w:rsid w:val="00765CAC"/>
    <w:rsid w:val="00775F58"/>
    <w:rsid w:val="008220A7"/>
    <w:rsid w:val="00831C09"/>
    <w:rsid w:val="00905206"/>
    <w:rsid w:val="00A05569"/>
    <w:rsid w:val="00B42C3F"/>
    <w:rsid w:val="00B51AF6"/>
    <w:rsid w:val="00B96C8C"/>
    <w:rsid w:val="00BB04F1"/>
    <w:rsid w:val="00BB55CA"/>
    <w:rsid w:val="00BF43E6"/>
    <w:rsid w:val="00C030D8"/>
    <w:rsid w:val="00D0749B"/>
    <w:rsid w:val="00DF0400"/>
    <w:rsid w:val="00E508B5"/>
    <w:rsid w:val="00EE4B2E"/>
    <w:rsid w:val="00F007DE"/>
    <w:rsid w:val="00FB1BFE"/>
    <w:rsid w:val="00FE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668CA"/>
    <w:rPr>
      <w:rFonts w:cs="Times New Roman"/>
      <w:u w:val="single"/>
    </w:rPr>
  </w:style>
  <w:style w:type="paragraph" w:customStyle="1" w:styleId="Corpo">
    <w:name w:val="Corpo"/>
    <w:uiPriority w:val="99"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</w:rPr>
  </w:style>
  <w:style w:type="paragraph" w:customStyle="1" w:styleId="Didefault">
    <w:name w:val="Di default"/>
    <w:uiPriority w:val="99"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48</Words>
  <Characters>276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Claudio</cp:lastModifiedBy>
  <cp:revision>10</cp:revision>
  <dcterms:created xsi:type="dcterms:W3CDTF">2016-07-25T22:05:00Z</dcterms:created>
  <dcterms:modified xsi:type="dcterms:W3CDTF">2016-07-27T14:18:00Z</dcterms:modified>
</cp:coreProperties>
</file>